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F14D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 style="mso-next-textbox:#Text Box 344">
                      <w:txbxContent>
                        <w:p w:rsidR="000B24E3" w:rsidRPr="00854BDF" w:rsidRDefault="000B24E3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 style="mso-next-textbox:#Text Box 2">
                        <w:txbxContent>
                          <w:p w:rsidR="000B24E3" w:rsidRPr="00B75F2B" w:rsidRDefault="000B24E3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Need to find an axle for the wheel and another gear to connect the chain we would use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0B24E3" w:rsidRDefault="000B24E3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0B24E3" w:rsidRPr="00B75F2B" w:rsidRDefault="000B24E3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0B24E3" w:rsidRPr="00B75F2B" w:rsidRDefault="000B24E3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0B24E3" w:rsidRPr="00A74C38" w:rsidRDefault="000B24E3" w:rsidP="001B3E8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 xml:space="preserve">Researched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drivetrain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for new bot.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0B24E3" w:rsidRPr="00854BDF" w:rsidRDefault="000B24E3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0B24E3" w:rsidRDefault="000B24E3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B75F2B" w:rsidRDefault="000B24E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Found the bore to be 1/8 in. yet the bore for the motor is only 1/8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A74C38" w:rsidRDefault="000B24E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0B24E3" w:rsidRPr="00B75F2B" w:rsidRDefault="000B24E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a hard plastic wheel with an inside diameter of .5 in and already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bearing’d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0B24E3" w:rsidRPr="00B75F2B" w:rsidRDefault="000B24E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Need to research a different way to drive (try belt and 2 pulleys)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 style="mso-next-textbox:#Text Box 448">
                      <w:txbxContent>
                        <w:p w:rsidR="000B24E3" w:rsidRPr="00854BDF" w:rsidRDefault="000B24E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0B24E3" w:rsidRPr="00B75F2B" w:rsidRDefault="000B24E3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0B24E3" w:rsidRDefault="000B24E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0B24E3" w:rsidRPr="00A74C38" w:rsidRDefault="000B24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Researched more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drivetrain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ideas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0B24E3" w:rsidRPr="00854BDF" w:rsidRDefault="000B24E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A74C38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 style="mso-next-textbox:#Text Box 469">
                      <w:txbxContent>
                        <w:p w:rsidR="000B24E3" w:rsidRPr="00854BDF" w:rsidRDefault="000B24E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0B24E3" w:rsidRPr="00B75F2B" w:rsidRDefault="000B24E3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0B24E3" w:rsidRDefault="000B24E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0B24E3" w:rsidRPr="00A74C38" w:rsidRDefault="000B24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 SCHOOL!!!!!!!!!!!!!!!!!!!!!!!!!!!!!!!!!!!!!!!!!!!!!!!!!!!!!!!!!!!!!!!!!!!!!!!!!!!!!!!!!!!!!!!!!!!!!!!!!!!!!!!!!!!!!!!!!!!!!!!!!!!!!!!!!!!!!!!!!!!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0B24E3" w:rsidRPr="00854BDF" w:rsidRDefault="000B24E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0B24E3" w:rsidRPr="00A74C38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 style="mso-next-textbox:#Text Box 490">
                      <w:txbxContent>
                        <w:p w:rsidR="000B24E3" w:rsidRPr="00854BDF" w:rsidRDefault="000B24E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0B24E3" w:rsidRPr="00E244E8" w:rsidRDefault="000B24E3" w:rsidP="004135F1">
                            <w:pPr>
                              <w:rPr>
                                <w:rFonts w:asciiTheme="majorHAnsi" w:hAnsiTheme="majorHAnsi"/>
                                <w:sz w:val="20"/>
                              </w:rPr>
                            </w:pPr>
                            <w:r w:rsidRPr="00E244E8"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Gates </w:t>
                            </w:r>
                            <w:proofErr w:type="spellStart"/>
                            <w:r w:rsidRPr="00E244E8">
                              <w:rPr>
                                <w:rFonts w:asciiTheme="majorHAnsi" w:hAnsiTheme="majorHAnsi" w:cs="Arial"/>
                                <w:bCs/>
                              </w:rPr>
                              <w:t>PowerGrip</w:t>
                            </w:r>
                            <w:proofErr w:type="spellEnd"/>
                            <w:r w:rsidRPr="00E244E8">
                              <w:rPr>
                                <w:rFonts w:asciiTheme="majorHAnsi" w:hAnsiTheme="majorHAnsi" w:cs="Arial"/>
                                <w:bCs/>
                              </w:rPr>
                              <w:t>® Timing Belts - Series 9257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 10.0in long  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ab/>
                              <w:t>$4.67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0B24E3" w:rsidRDefault="000B24E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0B24E3" w:rsidRPr="00A74C38" w:rsidRDefault="000B24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School.com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0B24E3" w:rsidRPr="00854BDF" w:rsidRDefault="000B24E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E244E8" w:rsidRDefault="000B24E3" w:rsidP="004135F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E244E8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t>Plastock</w:t>
                                  </w:r>
                                  <w:proofErr w:type="spellEnd"/>
                                  <w:r w:rsidRPr="00E244E8"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t>® Plastic Timing Belt Pulleys, 0.8" (MXL) Pitch</w:t>
                                  </w:r>
                                  <w:r>
                                    <w:rPr>
                                      <w:rFonts w:ascii="Arial" w:hAnsi="Arial" w:cs="Arial"/>
                                      <w:bCs/>
                                      <w:sz w:val="24"/>
                                      <w:szCs w:val="24"/>
                                    </w:rPr>
                                    <w:t xml:space="preserve"> 12 teeth, .286in. outside diameter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A74C38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to switch to a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different  pulley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, to a timing pulley, aluminum, steel axle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 style="mso-next-textbox:#Text Box 511">
                      <w:txbxContent>
                        <w:p w:rsidR="000B24E3" w:rsidRPr="00854BDF" w:rsidRDefault="000B24E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0B24E3" w:rsidRPr="00B75F2B" w:rsidRDefault="000B24E3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0B24E3" w:rsidRDefault="000B24E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0B24E3" w:rsidRPr="00B75F2B" w:rsidRDefault="000B24E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0B24E3" w:rsidRPr="00A74C38" w:rsidRDefault="000B24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Researched more pieces for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drivetrain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0B24E3" w:rsidRPr="00854BDF" w:rsidRDefault="000B24E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0B24E3" w:rsidRDefault="000B24E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0B24E3" w:rsidRPr="00A74C38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0B24E3" w:rsidRPr="00B75F2B" w:rsidRDefault="000B24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B24E3"/>
    <w:rsid w:val="000F14D8"/>
    <w:rsid w:val="001833C8"/>
    <w:rsid w:val="001936F3"/>
    <w:rsid w:val="001B3E81"/>
    <w:rsid w:val="00204172"/>
    <w:rsid w:val="00240EE8"/>
    <w:rsid w:val="00260DF3"/>
    <w:rsid w:val="002F2CF4"/>
    <w:rsid w:val="004135F1"/>
    <w:rsid w:val="00446361"/>
    <w:rsid w:val="005C75B0"/>
    <w:rsid w:val="005F79BA"/>
    <w:rsid w:val="00645410"/>
    <w:rsid w:val="00734FFA"/>
    <w:rsid w:val="0076674B"/>
    <w:rsid w:val="007E7E0F"/>
    <w:rsid w:val="00854BDF"/>
    <w:rsid w:val="00864D3B"/>
    <w:rsid w:val="009A3EE4"/>
    <w:rsid w:val="009C3034"/>
    <w:rsid w:val="00A03FA6"/>
    <w:rsid w:val="00A0413A"/>
    <w:rsid w:val="00A40919"/>
    <w:rsid w:val="00A74C38"/>
    <w:rsid w:val="00B266C3"/>
    <w:rsid w:val="00B3020B"/>
    <w:rsid w:val="00B33BFD"/>
    <w:rsid w:val="00B4210F"/>
    <w:rsid w:val="00B65040"/>
    <w:rsid w:val="00B75F2B"/>
    <w:rsid w:val="00B86FDF"/>
    <w:rsid w:val="00B931E3"/>
    <w:rsid w:val="00BE4B33"/>
    <w:rsid w:val="00CE3F29"/>
    <w:rsid w:val="00D83145"/>
    <w:rsid w:val="00DB25B2"/>
    <w:rsid w:val="00E244E8"/>
    <w:rsid w:val="00EA1AD6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5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D7A08-5489-4EB8-8F6F-16DD9612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ajturner</cp:lastModifiedBy>
  <cp:revision>2</cp:revision>
  <dcterms:created xsi:type="dcterms:W3CDTF">2014-02-25T17:19:00Z</dcterms:created>
  <dcterms:modified xsi:type="dcterms:W3CDTF">2014-02-25T17:19:00Z</dcterms:modified>
</cp:coreProperties>
</file>