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1F7BA8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54BF5" w:rsidRPr="00854BDF" w:rsidRDefault="00154BF5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54BF5" w:rsidRPr="00B75F2B" w:rsidRDefault="00154BF5" w:rsidP="00154BF5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Helped formula on applying sheet</w:t>
                            </w:r>
                          </w:p>
                          <w:p w:rsidR="00154BF5" w:rsidRPr="00B75F2B" w:rsidRDefault="00154BF5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54BF5" w:rsidRDefault="00154BF5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54BF5" w:rsidRPr="00B75F2B" w:rsidRDefault="00154BF5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54BF5" w:rsidRPr="00B75F2B" w:rsidRDefault="00154BF5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54BF5" w:rsidRPr="00A74C38" w:rsidRDefault="00154BF5" w:rsidP="00154BF5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Helped other groups</w:t>
                                </w:r>
                              </w:p>
                              <w:p w:rsidR="00154BF5" w:rsidRPr="00A74C38" w:rsidRDefault="00154BF5" w:rsidP="001B3E8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54BF5" w:rsidRPr="00854BDF" w:rsidRDefault="00154BF5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54BF5" w:rsidRDefault="00154BF5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54BF5" w:rsidRDefault="00154BF5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54BF5" w:rsidRDefault="00154BF5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54BF5" w:rsidRPr="00B75F2B" w:rsidRDefault="00154BF5" w:rsidP="00154BF5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Helped Baja with wheels and seat</w:t>
                                  </w:r>
                                </w:p>
                                <w:p w:rsidR="00154BF5" w:rsidRPr="00B75F2B" w:rsidRDefault="00154BF5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54BF5" w:rsidRPr="00A74C38" w:rsidRDefault="00154BF5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54BF5" w:rsidRPr="00B75F2B" w:rsidRDefault="00154BF5" w:rsidP="00154BF5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Worked with shell on wiring</w:t>
                                  </w:r>
                                </w:p>
                                <w:p w:rsidR="00154BF5" w:rsidRPr="00B75F2B" w:rsidRDefault="00154BF5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54BF5" w:rsidRPr="00B75F2B" w:rsidRDefault="00154BF5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154BF5" w:rsidRPr="00854BDF" w:rsidRDefault="00154BF5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154BF5" w:rsidRPr="00B75F2B" w:rsidRDefault="00154BF5" w:rsidP="00154BF5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Helped Baja with their shocks</w:t>
                            </w:r>
                          </w:p>
                          <w:p w:rsidR="00154BF5" w:rsidRDefault="00154BF5"/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154BF5" w:rsidRDefault="00154BF5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154BF5" w:rsidRPr="00B75F2B" w:rsidRDefault="00154BF5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154BF5" w:rsidRPr="00B75F2B" w:rsidRDefault="00154BF5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154BF5" w:rsidRPr="00A74C38" w:rsidRDefault="00154BF5" w:rsidP="00154BF5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Helped other groups </w:t>
                                </w:r>
                              </w:p>
                              <w:p w:rsidR="00154BF5" w:rsidRDefault="00154BF5"/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154BF5" w:rsidRPr="00854BDF" w:rsidRDefault="00154BF5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154BF5" w:rsidRDefault="00154BF5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154BF5" w:rsidRDefault="00154BF5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154BF5" w:rsidRDefault="00154BF5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154BF5" w:rsidRPr="00B75F2B" w:rsidRDefault="00154BF5" w:rsidP="00154BF5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Helped formula with their body</w:t>
                                  </w:r>
                                </w:p>
                                <w:p w:rsidR="00154BF5" w:rsidRDefault="00154BF5"/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154BF5" w:rsidRPr="00A74C38" w:rsidRDefault="00154BF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154BF5" w:rsidRPr="00B75F2B" w:rsidRDefault="00154BF5" w:rsidP="00154BF5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Helped shell glue on more wires</w:t>
                                  </w:r>
                                </w:p>
                                <w:p w:rsidR="00154BF5" w:rsidRDefault="00154BF5"/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154BF5" w:rsidRPr="00B75F2B" w:rsidRDefault="00154BF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154BF5" w:rsidRPr="00854BDF" w:rsidRDefault="00154BF5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154BF5" w:rsidRDefault="00B100BF">
                            <w:r>
                              <w:t>Got paint all over myself on the front end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154BF5" w:rsidRDefault="00154BF5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154BF5" w:rsidRPr="00B75F2B" w:rsidRDefault="00154BF5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154BF5" w:rsidRPr="00B75F2B" w:rsidRDefault="00154BF5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154BF5" w:rsidRDefault="00B100BF">
                                <w:r>
                                  <w:t>Helped other groups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154BF5" w:rsidRPr="00854BDF" w:rsidRDefault="00154BF5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154BF5" w:rsidRDefault="00154BF5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154BF5" w:rsidRDefault="00154BF5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154BF5" w:rsidRDefault="00154BF5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154BF5" w:rsidRDefault="00154BF5"/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154BF5" w:rsidRPr="00A74C38" w:rsidRDefault="00154BF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154BF5" w:rsidRDefault="00B100BF">
                                  <w:r>
                                    <w:t>Helped formula paint the rear end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154BF5" w:rsidRPr="00B75F2B" w:rsidRDefault="00154BF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154BF5" w:rsidRPr="00854BDF" w:rsidRDefault="00154BF5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154BF5" w:rsidRPr="00B75F2B" w:rsidRDefault="00154BF5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154BF5" w:rsidRDefault="00154BF5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154BF5" w:rsidRPr="00B75F2B" w:rsidRDefault="00154BF5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154BF5" w:rsidRPr="00B75F2B" w:rsidRDefault="00154BF5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154BF5" w:rsidRPr="00A74C38" w:rsidRDefault="00154BF5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BC3792">
                                  <w:rPr>
                                    <w:sz w:val="20"/>
                                  </w:rPr>
                                  <w:t>helpe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154BF5" w:rsidRPr="00854BDF" w:rsidRDefault="00154BF5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154BF5" w:rsidRDefault="00154BF5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154BF5" w:rsidRDefault="00154BF5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154BF5" w:rsidRDefault="00154BF5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154BF5" w:rsidRPr="00B75F2B" w:rsidRDefault="00154BF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154BF5" w:rsidRPr="00A74C38" w:rsidRDefault="00154BF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154BF5" w:rsidRPr="00B75F2B" w:rsidRDefault="00154BF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154BF5" w:rsidRPr="00B75F2B" w:rsidRDefault="00154BF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54BF5" w:rsidRPr="00854BDF" w:rsidRDefault="00154BF5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154BF5" w:rsidRPr="00B75F2B" w:rsidRDefault="00154BF5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154BF5" w:rsidRDefault="00154BF5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154BF5" w:rsidRPr="00B75F2B" w:rsidRDefault="00154BF5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154BF5" w:rsidRPr="00B75F2B" w:rsidRDefault="00154BF5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154BF5" w:rsidRPr="00A74C38" w:rsidRDefault="00154BF5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154BF5" w:rsidRPr="00854BDF" w:rsidRDefault="00154BF5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154BF5" w:rsidRDefault="00154BF5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154BF5" w:rsidRDefault="00154BF5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154BF5" w:rsidRDefault="00154BF5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154BF5" w:rsidRPr="00B75F2B" w:rsidRDefault="00154BF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154BF5" w:rsidRPr="00A74C38" w:rsidRDefault="00154BF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154BF5" w:rsidRPr="00B75F2B" w:rsidRDefault="00154BF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154BF5" w:rsidRPr="00B75F2B" w:rsidRDefault="00154BF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54BF5"/>
    <w:rsid w:val="001936F3"/>
    <w:rsid w:val="001B3E81"/>
    <w:rsid w:val="001F7BA8"/>
    <w:rsid w:val="00240EE8"/>
    <w:rsid w:val="00260DF3"/>
    <w:rsid w:val="002F2CF4"/>
    <w:rsid w:val="003B5222"/>
    <w:rsid w:val="004135F1"/>
    <w:rsid w:val="00446361"/>
    <w:rsid w:val="004B5582"/>
    <w:rsid w:val="005C75B0"/>
    <w:rsid w:val="005F79BA"/>
    <w:rsid w:val="0076674B"/>
    <w:rsid w:val="00854BDF"/>
    <w:rsid w:val="009A3EE4"/>
    <w:rsid w:val="00A03FA6"/>
    <w:rsid w:val="00A0413A"/>
    <w:rsid w:val="00A40919"/>
    <w:rsid w:val="00A74C38"/>
    <w:rsid w:val="00B100BF"/>
    <w:rsid w:val="00B3020B"/>
    <w:rsid w:val="00B65040"/>
    <w:rsid w:val="00B75F2B"/>
    <w:rsid w:val="00B86FDF"/>
    <w:rsid w:val="00BA2F61"/>
    <w:rsid w:val="00BC3792"/>
    <w:rsid w:val="00CE3F29"/>
    <w:rsid w:val="00E636BC"/>
    <w:rsid w:val="00EA6342"/>
    <w:rsid w:val="00F62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E15C6-64A2-40AE-BB9B-B25D3237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3-3</Template>
  <TotalTime>134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ajturner</cp:lastModifiedBy>
  <cp:revision>4</cp:revision>
  <dcterms:created xsi:type="dcterms:W3CDTF">2014-04-15T16:57:00Z</dcterms:created>
  <dcterms:modified xsi:type="dcterms:W3CDTF">2014-04-17T17:09:00Z</dcterms:modified>
</cp:coreProperties>
</file>