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403602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B11FF3" w:rsidRPr="00854BDF" w:rsidRDefault="00B11FF3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B11FF3" w:rsidRPr="00B75F2B" w:rsidRDefault="00B11FF3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B11FF3" w:rsidRDefault="00B11FF3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B11FF3" w:rsidRPr="00B75F2B" w:rsidRDefault="00B11FF3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B11FF3" w:rsidRPr="00B75F2B" w:rsidRDefault="00B11FF3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B11FF3" w:rsidRPr="00A74C38" w:rsidRDefault="00B11FF3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Worked on the throttle on the 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atv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B11FF3" w:rsidRPr="00854BDF" w:rsidRDefault="00B11FF3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B11FF3" w:rsidRDefault="00B11FF3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B11FF3" w:rsidRDefault="00B11FF3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B11FF3" w:rsidRDefault="00B11FF3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B11FF3" w:rsidRPr="00B75F2B" w:rsidRDefault="00B11FF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B11FF3" w:rsidRPr="00A74C38" w:rsidRDefault="00B11FF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B11FF3" w:rsidRPr="00B75F2B" w:rsidRDefault="00B11FF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Had to detach throttle cable from engine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B11FF3" w:rsidRPr="00B75F2B" w:rsidRDefault="00B11FF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B11FF3" w:rsidRPr="00854BDF" w:rsidRDefault="00B11FF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B11FF3" w:rsidRPr="00B75F2B" w:rsidRDefault="00B11FF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Had to work the cable through the hole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B11FF3" w:rsidRDefault="00B11FF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B11FF3" w:rsidRPr="00B75F2B" w:rsidRDefault="00B11FF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B11FF3" w:rsidRPr="00B75F2B" w:rsidRDefault="00B11FF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B11FF3" w:rsidRPr="00A74C38" w:rsidRDefault="00B11FF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Worked on the throttle more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B11FF3" w:rsidRPr="00854BDF" w:rsidRDefault="00B11FF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Had to loop the cable back on itself with needle nose pliers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B11FF3" w:rsidRPr="00A74C38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Had to have YOU come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help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Had to reattach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B11FF3" w:rsidRPr="00854BDF" w:rsidRDefault="00B11FF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B11FF3" w:rsidRPr="00B75F2B" w:rsidRDefault="00B11FF3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B11FF3" w:rsidRDefault="00B11FF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B11FF3" w:rsidRPr="00B75F2B" w:rsidRDefault="00B11FF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B11FF3" w:rsidRPr="00B75F2B" w:rsidRDefault="00B11FF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B11FF3" w:rsidRPr="00A74C38" w:rsidRDefault="00B11FF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B11FF3" w:rsidRPr="00854BDF" w:rsidRDefault="00B11FF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B11FF3" w:rsidRPr="00A74C38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B11FF3" w:rsidRPr="00854BDF" w:rsidRDefault="00B11FF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B11FF3" w:rsidRPr="00B75F2B" w:rsidRDefault="00B11FF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Created another part in my smet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B11FF3" w:rsidRDefault="00B11FF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B11FF3" w:rsidRPr="00B75F2B" w:rsidRDefault="00B11FF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B11FF3" w:rsidRPr="00B75F2B" w:rsidRDefault="00B11FF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B11FF3" w:rsidRPr="00A74C38" w:rsidRDefault="00B11FF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Worked on smet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B11FF3" w:rsidRPr="00854BDF" w:rsidRDefault="00B11FF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B11FF3" w:rsidRPr="00A74C38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Reassembled EVERYTHING!!!!!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B11FF3" w:rsidRPr="00854BDF" w:rsidRDefault="00B11FF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B11FF3" w:rsidRPr="00B75F2B" w:rsidRDefault="00B11FF3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B11FF3" w:rsidRDefault="00B11FF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B11FF3" w:rsidRPr="00B75F2B" w:rsidRDefault="00B11FF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B11FF3" w:rsidRPr="00B75F2B" w:rsidRDefault="00B11FF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B11FF3" w:rsidRPr="00A74C38" w:rsidRDefault="00B11FF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F207F7">
                                  <w:rPr>
                                    <w:sz w:val="20"/>
                                  </w:rPr>
                                  <w:t xml:space="preserve">Worked on more </w:t>
                                </w:r>
                                <w:proofErr w:type="spellStart"/>
                                <w:r w:rsidR="00F207F7">
                                  <w:rPr>
                                    <w:sz w:val="20"/>
                                  </w:rPr>
                                  <w:t>smet</w:t>
                                </w:r>
                                <w:proofErr w:type="spellEnd"/>
                                <w:r w:rsidR="00F207F7">
                                  <w:rPr>
                                    <w:sz w:val="20"/>
                                  </w:rPr>
                                  <w:t xml:space="preserve"> to create screw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B11FF3" w:rsidRPr="00854BDF" w:rsidRDefault="00B11FF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B11FF3" w:rsidRDefault="00B11FF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B11FF3" w:rsidRPr="00A74C38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B11FF3" w:rsidRPr="00B75F2B" w:rsidRDefault="00F207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Worked on car as well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B11FF3" w:rsidRPr="00B75F2B" w:rsidRDefault="00B11FF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35ECC"/>
    <w:rsid w:val="000705D0"/>
    <w:rsid w:val="001936F3"/>
    <w:rsid w:val="001B3E81"/>
    <w:rsid w:val="00240EE8"/>
    <w:rsid w:val="00260DF3"/>
    <w:rsid w:val="002F2CF4"/>
    <w:rsid w:val="003F4191"/>
    <w:rsid w:val="00403602"/>
    <w:rsid w:val="004135F1"/>
    <w:rsid w:val="00446361"/>
    <w:rsid w:val="00472778"/>
    <w:rsid w:val="005C75B0"/>
    <w:rsid w:val="005F79BA"/>
    <w:rsid w:val="00763C2A"/>
    <w:rsid w:val="0076674B"/>
    <w:rsid w:val="007B0860"/>
    <w:rsid w:val="00854BDF"/>
    <w:rsid w:val="009A3EE4"/>
    <w:rsid w:val="00A03FA6"/>
    <w:rsid w:val="00A0413A"/>
    <w:rsid w:val="00A40919"/>
    <w:rsid w:val="00A74C38"/>
    <w:rsid w:val="00AB6C93"/>
    <w:rsid w:val="00B11FF3"/>
    <w:rsid w:val="00B3020B"/>
    <w:rsid w:val="00B65040"/>
    <w:rsid w:val="00B75F2B"/>
    <w:rsid w:val="00B86FDF"/>
    <w:rsid w:val="00C85AF0"/>
    <w:rsid w:val="00CE3F29"/>
    <w:rsid w:val="00E60232"/>
    <w:rsid w:val="00EA6342"/>
    <w:rsid w:val="00F207F7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FEBEE-4C77-4B27-863B-CA983BE70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ajturner</cp:lastModifiedBy>
  <cp:revision>2</cp:revision>
  <dcterms:created xsi:type="dcterms:W3CDTF">2014-04-29T16:42:00Z</dcterms:created>
  <dcterms:modified xsi:type="dcterms:W3CDTF">2014-04-29T16:42:00Z</dcterms:modified>
</cp:coreProperties>
</file>