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3E09BC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BE1CF2" w:rsidRPr="00854BDF" w:rsidRDefault="00BE1CF2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BE1CF2" w:rsidRPr="00B75F2B" w:rsidRDefault="00BE1CF2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BE1CF2" w:rsidRDefault="00BE1CF2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BE1CF2" w:rsidRPr="00B75F2B" w:rsidRDefault="00BE1CF2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BE1CF2" w:rsidRPr="00B75F2B" w:rsidRDefault="00BE1CF2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BE1CF2" w:rsidRPr="00A74C38" w:rsidRDefault="00BE1CF2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WERE NOT IN SCHOOL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BE1CF2" w:rsidRPr="00854BDF" w:rsidRDefault="00BE1CF2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BE1CF2" w:rsidRDefault="00BE1CF2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BE1CF2" w:rsidRDefault="00BE1CF2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BE1CF2" w:rsidRDefault="00BE1CF2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BE1CF2" w:rsidRPr="00B75F2B" w:rsidRDefault="00BE1CF2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BE1CF2" w:rsidRPr="00A74C38" w:rsidRDefault="00BE1CF2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BE1CF2" w:rsidRPr="00B75F2B" w:rsidRDefault="00BE1CF2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BE1CF2" w:rsidRPr="00B75F2B" w:rsidRDefault="00BE1CF2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BE1CF2" w:rsidRPr="00854BDF" w:rsidRDefault="00BE1CF2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BE1CF2" w:rsidRPr="00B75F2B" w:rsidRDefault="00BE1CF2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BE1CF2" w:rsidRDefault="00BE1CF2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BE1CF2" w:rsidRPr="00B75F2B" w:rsidRDefault="00BE1CF2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BE1CF2" w:rsidRPr="00B75F2B" w:rsidRDefault="00BE1CF2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BE1CF2" w:rsidRPr="00A74C38" w:rsidRDefault="00BE1CF2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Hung up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battlebot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>(s)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BE1CF2" w:rsidRPr="00854BDF" w:rsidRDefault="00BE1CF2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BE1CF2" w:rsidRDefault="00BE1CF2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BE1CF2" w:rsidRDefault="00BE1CF2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BE1CF2" w:rsidRDefault="00BE1CF2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BE1CF2" w:rsidRPr="00B75F2B" w:rsidRDefault="00BE1CF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BE1CF2" w:rsidRPr="00A74C38" w:rsidRDefault="00BE1CF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BE1CF2" w:rsidRPr="00B75F2B" w:rsidRDefault="00BE1CF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BE1CF2" w:rsidRPr="00B75F2B" w:rsidRDefault="00BE1CF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BE1CF2" w:rsidRPr="00854BDF" w:rsidRDefault="00BE1CF2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BE1CF2" w:rsidRPr="00B75F2B" w:rsidRDefault="00BE1CF2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BE1CF2" w:rsidRDefault="00BE1CF2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BE1CF2" w:rsidRPr="00B75F2B" w:rsidRDefault="00BE1CF2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BE1CF2" w:rsidRPr="00B75F2B" w:rsidRDefault="00BE1CF2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BE1CF2" w:rsidRPr="00A74C38" w:rsidRDefault="00BE1CF2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Hung up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battlebot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>(s)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BE1CF2" w:rsidRPr="00854BDF" w:rsidRDefault="00BE1CF2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BE1CF2" w:rsidRDefault="00BE1CF2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BE1CF2" w:rsidRDefault="00BE1CF2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BE1CF2" w:rsidRDefault="00BE1CF2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BE1CF2" w:rsidRPr="00B75F2B" w:rsidRDefault="00BE1CF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BE1CF2" w:rsidRPr="00A74C38" w:rsidRDefault="00BE1CF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BE1CF2" w:rsidRPr="00B75F2B" w:rsidRDefault="00BE1CF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BE1CF2" w:rsidRPr="00B75F2B" w:rsidRDefault="00BE1CF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BE1CF2" w:rsidRPr="00854BDF" w:rsidRDefault="00BE1CF2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BE1CF2" w:rsidRPr="00B75F2B" w:rsidRDefault="00142749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Assembled the parts of the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drivetrain</w:t>
                            </w:r>
                            <w:proofErr w:type="spellEnd"/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BE1CF2" w:rsidRDefault="00BE1CF2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BE1CF2" w:rsidRPr="00B75F2B" w:rsidRDefault="00BE1CF2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BE1CF2" w:rsidRPr="00B75F2B" w:rsidRDefault="00BE1CF2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BE1CF2" w:rsidRPr="00A74C38" w:rsidRDefault="00BE1CF2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Mocked up the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drivetrain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for the November robot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BE1CF2" w:rsidRPr="00854BDF" w:rsidRDefault="00BE1CF2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BE1CF2" w:rsidRDefault="00BE1CF2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BE1CF2" w:rsidRDefault="00BE1CF2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BE1CF2" w:rsidRDefault="00BE1CF2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BE1CF2" w:rsidRPr="00B75F2B" w:rsidRDefault="00BE1CF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BE1CF2" w:rsidRPr="00A74C38" w:rsidRDefault="00BE1CF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BE1CF2" w:rsidRPr="00B75F2B" w:rsidRDefault="00BE1CF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Decided which material to mock up the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drivetrain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BE1CF2" w:rsidRPr="00B75F2B" w:rsidRDefault="00BE1CF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BE1CF2" w:rsidRPr="00854BDF" w:rsidRDefault="00BE1CF2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BE1CF2" w:rsidRPr="00B75F2B" w:rsidRDefault="00142749" w:rsidP="004135F1">
                            <w:pPr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Freakin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found the right screw for the whole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BE1CF2" w:rsidRDefault="00BE1CF2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BE1CF2" w:rsidRPr="00B75F2B" w:rsidRDefault="00BE1CF2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BE1CF2" w:rsidRPr="00B75F2B" w:rsidRDefault="00BE1CF2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BE1CF2" w:rsidRPr="00A74C38" w:rsidRDefault="00BE1CF2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Finished up mockup and presented to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mr.neal</w:t>
                                </w:r>
                                <w:proofErr w:type="spellEnd"/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BE1CF2" w:rsidRPr="00854BDF" w:rsidRDefault="00BE1CF2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BE1CF2" w:rsidRDefault="00BE1CF2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BE1CF2" w:rsidRDefault="00BE1CF2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BE1CF2" w:rsidRDefault="00BE1CF2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BE1CF2" w:rsidRPr="00B75F2B" w:rsidRDefault="0014274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Lost the screw and found it!!!!!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BE1CF2" w:rsidRPr="00A74C38" w:rsidRDefault="0014274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The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freakin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screw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BE1CF2" w:rsidRPr="00B75F2B" w:rsidRDefault="0014274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Mocked up the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drivetraine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BE1CF2" w:rsidRDefault="0014274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Screwed the motor to the cardboard</w:t>
                                  </w:r>
                                </w:p>
                                <w:p w:rsidR="00142749" w:rsidRPr="00B75F2B" w:rsidRDefault="0014274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42749"/>
    <w:rsid w:val="001936F3"/>
    <w:rsid w:val="001B3E81"/>
    <w:rsid w:val="00240EE8"/>
    <w:rsid w:val="00260DF3"/>
    <w:rsid w:val="002F2CF4"/>
    <w:rsid w:val="003E09BC"/>
    <w:rsid w:val="004135F1"/>
    <w:rsid w:val="00446361"/>
    <w:rsid w:val="005C75B0"/>
    <w:rsid w:val="005F79BA"/>
    <w:rsid w:val="0076674B"/>
    <w:rsid w:val="00854BDF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BE1CF2"/>
    <w:rsid w:val="00CE3F29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Weekly%20Log%20Sheet</Template>
  <TotalTime>31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ajturner</cp:lastModifiedBy>
  <cp:revision>2</cp:revision>
  <dcterms:created xsi:type="dcterms:W3CDTF">2013-09-06T17:00:00Z</dcterms:created>
  <dcterms:modified xsi:type="dcterms:W3CDTF">2013-09-06T17:00:00Z</dcterms:modified>
</cp:coreProperties>
</file>