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B012F3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61304" w:rsidRPr="00854BDF" w:rsidRDefault="00161304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61304" w:rsidRPr="00B75F2B" w:rsidRDefault="00161304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61304" w:rsidRDefault="00161304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61304" w:rsidRPr="00B75F2B" w:rsidRDefault="00161304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61304" w:rsidRPr="00B75F2B" w:rsidRDefault="00161304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61304" w:rsidRPr="00A74C38" w:rsidRDefault="00161304" w:rsidP="001B3E8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61304" w:rsidRPr="00854BDF" w:rsidRDefault="00161304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61304" w:rsidRDefault="00161304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61304" w:rsidRDefault="00161304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61304" w:rsidRDefault="00161304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61304" w:rsidRPr="00B75F2B" w:rsidRDefault="00161304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61304" w:rsidRPr="00A74C38" w:rsidRDefault="00161304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61304" w:rsidRPr="00B75F2B" w:rsidRDefault="00161304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61304" w:rsidRPr="00B75F2B" w:rsidRDefault="00161304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161304" w:rsidRPr="00854BDF" w:rsidRDefault="00161304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161304" w:rsidRPr="00B75F2B" w:rsidRDefault="00161304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161304" w:rsidRDefault="00161304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161304" w:rsidRPr="00B75F2B" w:rsidRDefault="00161304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161304" w:rsidRPr="00B75F2B" w:rsidRDefault="00161304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161304" w:rsidRPr="00A74C38" w:rsidRDefault="00161304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161304" w:rsidRPr="00854BDF" w:rsidRDefault="00161304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161304" w:rsidRDefault="00161304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161304" w:rsidRDefault="00161304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161304" w:rsidRDefault="00161304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161304" w:rsidRPr="00B75F2B" w:rsidRDefault="0016130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161304" w:rsidRPr="00A74C38" w:rsidRDefault="0016130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161304" w:rsidRPr="00B75F2B" w:rsidRDefault="0016130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161304" w:rsidRPr="00B75F2B" w:rsidRDefault="0016130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161304" w:rsidRPr="00854BDF" w:rsidRDefault="00161304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161304" w:rsidRPr="00B75F2B" w:rsidRDefault="00161304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161304" w:rsidRDefault="00161304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161304" w:rsidRPr="00B75F2B" w:rsidRDefault="00161304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161304" w:rsidRPr="00B75F2B" w:rsidRDefault="00161304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161304" w:rsidRDefault="00840AA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Drew the lines for cutting the bots sides, and measured (once again) the wheels.</w:t>
                                </w:r>
                              </w:p>
                              <w:p w:rsidR="00840AA2" w:rsidRPr="00A74C38" w:rsidRDefault="00840AA2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161304" w:rsidRPr="00854BDF" w:rsidRDefault="00161304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161304" w:rsidRDefault="00161304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161304" w:rsidRDefault="00161304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161304" w:rsidRDefault="00161304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161304" w:rsidRPr="00B75F2B" w:rsidRDefault="0016130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161304" w:rsidRPr="00A74C38" w:rsidRDefault="0016130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161304" w:rsidRPr="00B75F2B" w:rsidRDefault="0016130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161304" w:rsidRPr="00B75F2B" w:rsidRDefault="0016130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161304" w:rsidRPr="00854BDF" w:rsidRDefault="00161304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161304" w:rsidRPr="00B75F2B" w:rsidRDefault="00161304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161304" w:rsidRDefault="00161304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161304" w:rsidRPr="00B75F2B" w:rsidRDefault="00161304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161304" w:rsidRPr="00B75F2B" w:rsidRDefault="00161304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161304" w:rsidRPr="00A74C38" w:rsidRDefault="00840AA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Had the bot’s sides cut to make room for new wheels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161304" w:rsidRPr="00854BDF" w:rsidRDefault="00161304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161304" w:rsidRDefault="00161304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161304" w:rsidRDefault="00161304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161304" w:rsidRDefault="00161304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161304" w:rsidRPr="00B75F2B" w:rsidRDefault="0016130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161304" w:rsidRPr="00A74C38" w:rsidRDefault="0016130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161304" w:rsidRPr="00B75F2B" w:rsidRDefault="0016130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161304" w:rsidRPr="00B75F2B" w:rsidRDefault="0016130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61304" w:rsidRPr="00854BDF" w:rsidRDefault="00161304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161304" w:rsidRPr="00B75F2B" w:rsidRDefault="00840AA2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Took away pieces of wood because we found that it wasn’t stable enough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161304" w:rsidRDefault="00161304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161304" w:rsidRPr="00B75F2B" w:rsidRDefault="00161304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161304" w:rsidRPr="00B75F2B" w:rsidRDefault="00161304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161304" w:rsidRPr="00A74C38" w:rsidRDefault="00840AA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Drilled hole in hub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161304" w:rsidRPr="00854BDF" w:rsidRDefault="00161304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161304" w:rsidRDefault="00161304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161304" w:rsidRDefault="00161304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161304" w:rsidRDefault="00161304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161304" w:rsidRPr="00B75F2B" w:rsidRDefault="00840AA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Found channel locks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161304" w:rsidRPr="00A74C38" w:rsidRDefault="00840AA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Keeping the hub centered and controlled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161304" w:rsidRPr="00B75F2B" w:rsidRDefault="00840AA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Found enough pieces of wood to hold hub centered.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161304" w:rsidRPr="00B75F2B" w:rsidRDefault="00840AA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Drilled hole with 3/8 in. 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characterSpacingControl w:val="doNotCompress"/>
  <w:compat/>
  <w:rsids>
    <w:rsidRoot w:val="002324B0"/>
    <w:rsid w:val="000705D0"/>
    <w:rsid w:val="00161304"/>
    <w:rsid w:val="001936F3"/>
    <w:rsid w:val="001B3E81"/>
    <w:rsid w:val="002324B0"/>
    <w:rsid w:val="00240EE8"/>
    <w:rsid w:val="00260DF3"/>
    <w:rsid w:val="002F2CF4"/>
    <w:rsid w:val="004135F1"/>
    <w:rsid w:val="00446361"/>
    <w:rsid w:val="005C75B0"/>
    <w:rsid w:val="005F79BA"/>
    <w:rsid w:val="00671655"/>
    <w:rsid w:val="0076674B"/>
    <w:rsid w:val="00840AA2"/>
    <w:rsid w:val="00854BDF"/>
    <w:rsid w:val="00955145"/>
    <w:rsid w:val="009A3EE4"/>
    <w:rsid w:val="00A03FA6"/>
    <w:rsid w:val="00A0413A"/>
    <w:rsid w:val="00A21E71"/>
    <w:rsid w:val="00A40919"/>
    <w:rsid w:val="00A74C38"/>
    <w:rsid w:val="00AB0462"/>
    <w:rsid w:val="00B012F3"/>
    <w:rsid w:val="00B3020B"/>
    <w:rsid w:val="00B65040"/>
    <w:rsid w:val="00B75F2B"/>
    <w:rsid w:val="00B86FDF"/>
    <w:rsid w:val="00C05726"/>
    <w:rsid w:val="00C115F3"/>
    <w:rsid w:val="00CE3F29"/>
    <w:rsid w:val="00D27668"/>
    <w:rsid w:val="00EA6342"/>
    <w:rsid w:val="00EC677C"/>
    <w:rsid w:val="00EE24E3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 sheet for future weeks</Template>
  <TotalTime>90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ajturner</dc:creator>
  <cp:keywords/>
  <dc:description/>
  <cp:lastModifiedBy>ajturner</cp:lastModifiedBy>
  <cp:revision>1</cp:revision>
  <dcterms:created xsi:type="dcterms:W3CDTF">2013-09-24T16:21:00Z</dcterms:created>
  <dcterms:modified xsi:type="dcterms:W3CDTF">2013-10-21T17:34:00Z</dcterms:modified>
</cp:coreProperties>
</file>